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1F4ED" w14:textId="0142E588" w:rsidR="009517DB" w:rsidRPr="00A31C34" w:rsidRDefault="0020697F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  <w:u w:val="single"/>
        </w:rPr>
      </w:pPr>
      <w:r w:rsidRPr="00904B69">
        <w:rPr>
          <w:rFonts w:ascii="Arial" w:hAnsi="Arial" w:cs="Arial"/>
          <w:sz w:val="24"/>
          <w:szCs w:val="24"/>
        </w:rPr>
        <w:t xml:space="preserve">National Workforce and Education Conference 2027 - From </w:t>
      </w:r>
      <w:r>
        <w:rPr>
          <w:rFonts w:ascii="Arial" w:hAnsi="Arial" w:cs="Arial"/>
          <w:sz w:val="24"/>
          <w:szCs w:val="24"/>
        </w:rPr>
        <w:t>l</w:t>
      </w:r>
      <w:r w:rsidRPr="00904B69">
        <w:rPr>
          <w:rFonts w:ascii="Arial" w:hAnsi="Arial" w:cs="Arial"/>
          <w:sz w:val="24"/>
          <w:szCs w:val="24"/>
        </w:rPr>
        <w:t xml:space="preserve">earning to </w:t>
      </w:r>
      <w:r>
        <w:rPr>
          <w:rFonts w:ascii="Arial" w:hAnsi="Arial" w:cs="Arial"/>
          <w:sz w:val="24"/>
          <w:szCs w:val="24"/>
        </w:rPr>
        <w:t>l</w:t>
      </w:r>
      <w:r w:rsidRPr="00904B69">
        <w:rPr>
          <w:rFonts w:ascii="Arial" w:hAnsi="Arial" w:cs="Arial"/>
          <w:sz w:val="24"/>
          <w:szCs w:val="24"/>
        </w:rPr>
        <w:t xml:space="preserve">asting </w:t>
      </w:r>
      <w:r>
        <w:rPr>
          <w:rFonts w:ascii="Arial" w:hAnsi="Arial" w:cs="Arial"/>
          <w:sz w:val="24"/>
          <w:szCs w:val="24"/>
        </w:rPr>
        <w:t>i</w:t>
      </w:r>
      <w:r w:rsidRPr="00904B69">
        <w:rPr>
          <w:rFonts w:ascii="Arial" w:hAnsi="Arial" w:cs="Arial"/>
          <w:sz w:val="24"/>
          <w:szCs w:val="24"/>
        </w:rPr>
        <w:t xml:space="preserve">mpact: Co-creating a </w:t>
      </w:r>
      <w:r>
        <w:rPr>
          <w:rFonts w:ascii="Arial" w:hAnsi="Arial" w:cs="Arial"/>
          <w:sz w:val="24"/>
          <w:szCs w:val="24"/>
        </w:rPr>
        <w:t>h</w:t>
      </w:r>
      <w:r w:rsidRPr="00904B69">
        <w:rPr>
          <w:rFonts w:ascii="Arial" w:hAnsi="Arial" w:cs="Arial"/>
          <w:sz w:val="24"/>
          <w:szCs w:val="24"/>
        </w:rPr>
        <w:t xml:space="preserve">ealthier Scotland through </w:t>
      </w:r>
      <w:r>
        <w:rPr>
          <w:rFonts w:ascii="Arial" w:hAnsi="Arial" w:cs="Arial"/>
          <w:sz w:val="24"/>
          <w:szCs w:val="24"/>
        </w:rPr>
        <w:t>p</w:t>
      </w:r>
      <w:r w:rsidRPr="00904B69">
        <w:rPr>
          <w:rFonts w:ascii="Arial" w:hAnsi="Arial" w:cs="Arial"/>
          <w:sz w:val="24"/>
          <w:szCs w:val="24"/>
        </w:rPr>
        <w:t xml:space="preserve">eople, </w:t>
      </w:r>
      <w:r>
        <w:rPr>
          <w:rFonts w:ascii="Arial" w:hAnsi="Arial" w:cs="Arial"/>
          <w:sz w:val="24"/>
          <w:szCs w:val="24"/>
        </w:rPr>
        <w:t>p</w:t>
      </w:r>
      <w:r w:rsidRPr="00904B69">
        <w:rPr>
          <w:rFonts w:ascii="Arial" w:hAnsi="Arial" w:cs="Arial"/>
          <w:sz w:val="24"/>
          <w:szCs w:val="24"/>
        </w:rPr>
        <w:t xml:space="preserve">artnerships and </w:t>
      </w:r>
      <w:r>
        <w:rPr>
          <w:rFonts w:ascii="Arial" w:hAnsi="Arial" w:cs="Arial"/>
          <w:sz w:val="24"/>
          <w:szCs w:val="24"/>
        </w:rPr>
        <w:t>p</w:t>
      </w:r>
      <w:r w:rsidRPr="00904B69">
        <w:rPr>
          <w:rFonts w:ascii="Arial" w:hAnsi="Arial" w:cs="Arial"/>
          <w:sz w:val="24"/>
          <w:szCs w:val="24"/>
        </w:rPr>
        <w:t xml:space="preserve">revention  </w:t>
      </w:r>
      <w:r w:rsidRPr="00904B69">
        <w:rPr>
          <w:rFonts w:ascii="Arial" w:hAnsi="Arial" w:cs="Arial"/>
          <w:sz w:val="24"/>
          <w:szCs w:val="24"/>
        </w:rPr>
        <w:br/>
        <w:t>Wednesday 28 and Thursday 29 April 2027</w:t>
      </w:r>
      <w:r w:rsidR="00A86F4B">
        <w:rPr>
          <w:rFonts w:ascii="Arial" w:hAnsi="Arial" w:cs="Arial"/>
          <w:sz w:val="28"/>
          <w:szCs w:val="28"/>
        </w:rPr>
        <w:br/>
      </w:r>
      <w:r w:rsidR="00ED3E72" w:rsidRPr="00ED3E72">
        <w:rPr>
          <w:rFonts w:ascii="Arial" w:hAnsi="Arial" w:cs="Arial"/>
          <w:sz w:val="36"/>
          <w:szCs w:val="36"/>
        </w:rPr>
        <w:br/>
      </w:r>
      <w:r w:rsidR="000E71B7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Open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p</w:t>
      </w:r>
      <w:r w:rsidR="000E71B7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aper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p</w:t>
      </w:r>
      <w:r w:rsidR="00D7185C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resentation 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and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p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oster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a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bstract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s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ubmission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f</w:t>
      </w:r>
      <w:r w:rsidR="009E2655" w:rsidRPr="00A31C34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orm</w:t>
      </w:r>
    </w:p>
    <w:p w14:paraId="27652067" w14:textId="77777777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Submissions are welcome from across the NHS, from social care and social work services, integration authorities, voluntary and partner organisations, and other public or private sector organisations.</w:t>
      </w:r>
    </w:p>
    <w:p w14:paraId="1A036B26" w14:textId="3172ADB9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 w:val="0"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For the conference in 202</w:t>
      </w:r>
      <w:r w:rsidR="006C10CF"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7</w:t>
      </w: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we are looking for a broad range of abstract submissions which </w:t>
      </w:r>
      <w:r w:rsidR="00D32528" w:rsidRPr="00A31C34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align to the theme of the conference and </w:t>
      </w:r>
      <w:r w:rsidRPr="00A31C34">
        <w:rPr>
          <w:rFonts w:ascii="Arial" w:hAnsi="Arial" w:cs="Arial"/>
          <w:b w:val="0"/>
          <w:color w:val="000000" w:themeColor="text1"/>
          <w:sz w:val="22"/>
          <w:szCs w:val="22"/>
        </w:rPr>
        <w:t>would be of interest to a multi professional or targeted audience.</w:t>
      </w:r>
    </w:p>
    <w:p w14:paraId="51EF3A19" w14:textId="05D9055D" w:rsidR="009517DB" w:rsidRPr="00A31C34" w:rsidRDefault="00454E32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="003C7059" w:rsidRPr="00A31C34">
        <w:rPr>
          <w:rFonts w:ascii="Arial" w:hAnsi="Arial" w:cs="Arial"/>
          <w:bCs/>
          <w:color w:val="000000" w:themeColor="text1"/>
          <w:sz w:val="22"/>
          <w:szCs w:val="22"/>
        </w:rPr>
        <w:t>Abstract category</w:t>
      </w:r>
      <w:r w:rsidR="00050CB0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(please select one):</w:t>
      </w:r>
      <w:r w:rsidR="00AF6550" w:rsidRPr="00A31C34">
        <w:rPr>
          <w:rFonts w:ascii="Arial" w:hAnsi="Arial" w:cs="Arial"/>
          <w:bCs/>
          <w:color w:val="000000" w:themeColor="text1"/>
          <w:sz w:val="22"/>
          <w:szCs w:val="22"/>
        </w:rPr>
        <w:br/>
      </w:r>
    </w:p>
    <w:p w14:paraId="6194AD78" w14:textId="1636D292" w:rsidR="009517DB" w:rsidRPr="00A31C34" w:rsidRDefault="00C41A9D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Careers </w:t>
      </w:r>
      <w:r w:rsidR="003D3AF8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– </w:t>
      </w:r>
      <w:r w:rsidR="00FB7339">
        <w:rPr>
          <w:rFonts w:ascii="Arial" w:hAnsi="Arial" w:cs="Arial"/>
          <w:bCs/>
          <w:color w:val="000000" w:themeColor="text1"/>
          <w:sz w:val="22"/>
          <w:szCs w:val="22"/>
        </w:rPr>
        <w:t>Systems, s</w:t>
      </w:r>
      <w:r w:rsidR="003D3AF8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tructure </w:t>
      </w:r>
      <w:r w:rsidR="00FB7339">
        <w:rPr>
          <w:rFonts w:ascii="Arial" w:hAnsi="Arial" w:cs="Arial"/>
          <w:bCs/>
          <w:color w:val="000000" w:themeColor="text1"/>
          <w:sz w:val="22"/>
          <w:szCs w:val="22"/>
        </w:rPr>
        <w:t>and</w:t>
      </w:r>
      <w:r w:rsidR="005F1B58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FB7339">
        <w:rPr>
          <w:rFonts w:ascii="Arial" w:hAnsi="Arial" w:cs="Arial"/>
          <w:bCs/>
          <w:color w:val="000000" w:themeColor="text1"/>
          <w:sz w:val="22"/>
          <w:szCs w:val="22"/>
        </w:rPr>
        <w:t>s</w:t>
      </w:r>
      <w:r w:rsidR="005F1B58" w:rsidRPr="00A31C34">
        <w:rPr>
          <w:rFonts w:ascii="Arial" w:hAnsi="Arial" w:cs="Arial"/>
          <w:bCs/>
          <w:color w:val="000000" w:themeColor="text1"/>
          <w:sz w:val="22"/>
          <w:szCs w:val="22"/>
        </w:rPr>
        <w:t>upport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691E38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1E38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691E38">
        <w:rPr>
          <w:rFonts w:ascii="Arial" w:hAnsi="Arial" w:cs="Arial"/>
          <w:bCs/>
          <w:color w:val="000000" w:themeColor="text1"/>
          <w:sz w:val="22"/>
          <w:szCs w:val="22"/>
        </w:rPr>
      </w:r>
      <w:r w:rsidR="00691E38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691E38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 </w:t>
      </w:r>
    </w:p>
    <w:p w14:paraId="1FCFAD03" w14:textId="77777777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0556810" w14:textId="17A939BD" w:rsidR="009517DB" w:rsidRPr="00A31C34" w:rsidRDefault="00C7576C" w:rsidP="00E52DAA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Interprofessional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e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>ducation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89711F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89711F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89711F" w:rsidRPr="0089711F">
        <w:rPr>
          <w:rFonts w:ascii="Arial" w:hAnsi="Arial" w:cs="Arial"/>
          <w:color w:val="000000" w:themeColor="text1"/>
          <w:sz w:val="22"/>
          <w:szCs w:val="22"/>
        </w:rPr>
        <w:t xml:space="preserve">Impact and </w:t>
      </w:r>
      <w:r w:rsidR="002277B6">
        <w:rPr>
          <w:rFonts w:ascii="Arial" w:hAnsi="Arial" w:cs="Arial"/>
          <w:color w:val="000000" w:themeColor="text1"/>
          <w:sz w:val="22"/>
          <w:szCs w:val="22"/>
        </w:rPr>
        <w:t>i</w:t>
      </w:r>
      <w:r w:rsidR="0089711F" w:rsidRPr="0089711F">
        <w:rPr>
          <w:rFonts w:ascii="Arial" w:hAnsi="Arial" w:cs="Arial"/>
          <w:color w:val="000000" w:themeColor="text1"/>
          <w:sz w:val="22"/>
          <w:szCs w:val="22"/>
        </w:rPr>
        <w:t xml:space="preserve">mproving </w:t>
      </w:r>
      <w:r w:rsidR="002277B6">
        <w:rPr>
          <w:rFonts w:ascii="Arial" w:hAnsi="Arial" w:cs="Arial"/>
          <w:color w:val="000000" w:themeColor="text1"/>
          <w:sz w:val="22"/>
          <w:szCs w:val="22"/>
        </w:rPr>
        <w:t>s</w:t>
      </w:r>
      <w:r w:rsidR="0089711F" w:rsidRPr="0089711F">
        <w:rPr>
          <w:rFonts w:ascii="Arial" w:hAnsi="Arial" w:cs="Arial"/>
          <w:color w:val="000000" w:themeColor="text1"/>
          <w:sz w:val="22"/>
          <w:szCs w:val="22"/>
        </w:rPr>
        <w:t>ervices</w:t>
      </w:r>
      <w:r w:rsidR="0089711F">
        <w:tab/>
      </w:r>
      <w:r w:rsidR="0089711F">
        <w:tab/>
      </w:r>
      <w:r w:rsidR="0089711F">
        <w:tab/>
      </w:r>
      <w:r w:rsidR="0089711F">
        <w:tab/>
      </w:r>
      <w:r w:rsidR="0089711F">
        <w:tab/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89711F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</w:t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0B55A0" w:rsidRPr="00E52DAA">
        <w:rPr>
          <w:rFonts w:ascii="Arial" w:hAnsi="Arial" w:cs="Arial"/>
          <w:bCs/>
          <w:color w:val="000000" w:themeColor="text1"/>
          <w:sz w:val="22"/>
          <w:szCs w:val="22"/>
        </w:rPr>
        <w:t>Misc</w:t>
      </w:r>
      <w:r w:rsidR="00F32ACF" w:rsidRPr="00E52DAA">
        <w:rPr>
          <w:rFonts w:ascii="Arial" w:hAnsi="Arial" w:cs="Arial"/>
          <w:bCs/>
          <w:color w:val="000000" w:themeColor="text1"/>
          <w:sz w:val="22"/>
          <w:szCs w:val="22"/>
        </w:rPr>
        <w:t>ellaneous</w:t>
      </w:r>
      <w:r w:rsidR="009517DB" w:rsidRP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                  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                                                        </w:t>
      </w:r>
    </w:p>
    <w:p w14:paraId="1786240D" w14:textId="74D84D28" w:rsidR="009517DB" w:rsidRPr="00A31C34" w:rsidRDefault="009517DB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014F1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New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p</w:t>
      </w:r>
      <w:r w:rsidR="00014F1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erspectives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and</w:t>
      </w:r>
      <w:r w:rsidR="008D70C4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8D70C4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ovel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m</w:t>
      </w:r>
      <w:r w:rsidR="008D70C4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ethods </w:t>
      </w:r>
      <w:r w:rsidR="00B22C4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in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e</w:t>
      </w:r>
      <w:r w:rsidR="00B22C4C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ducation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and t</w:t>
      </w:r>
      <w:r w:rsidR="00B22C4C" w:rsidRPr="00A31C34">
        <w:rPr>
          <w:rFonts w:ascii="Arial" w:hAnsi="Arial" w:cs="Arial"/>
          <w:bCs/>
          <w:color w:val="000000" w:themeColor="text1"/>
          <w:sz w:val="22"/>
          <w:szCs w:val="22"/>
        </w:rPr>
        <w:t>raining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6933C5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 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                                                                                                                                                        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br/>
        <w:t xml:space="preserve">                                              </w:t>
      </w:r>
    </w:p>
    <w:p w14:paraId="40FCD896" w14:textId="77777777" w:rsidR="00E52DAA" w:rsidRDefault="005D7F37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Training </w:t>
      </w:r>
      <w:r w:rsidR="002277B6">
        <w:rPr>
          <w:rFonts w:ascii="Arial" w:hAnsi="Arial" w:cs="Arial"/>
          <w:bCs/>
          <w:color w:val="000000" w:themeColor="text1"/>
          <w:sz w:val="22"/>
          <w:szCs w:val="22"/>
        </w:rPr>
        <w:t>d</w:t>
      </w:r>
      <w:r w:rsidRPr="00A31C34">
        <w:rPr>
          <w:rFonts w:ascii="Arial" w:hAnsi="Arial" w:cs="Arial"/>
          <w:bCs/>
          <w:color w:val="000000" w:themeColor="text1"/>
          <w:sz w:val="22"/>
          <w:szCs w:val="22"/>
        </w:rPr>
        <w:t>elivery</w:t>
      </w:r>
      <w:r w:rsidR="008062F2">
        <w:rPr>
          <w:rFonts w:ascii="Arial" w:hAnsi="Arial" w:cs="Arial"/>
          <w:bCs/>
          <w:color w:val="000000" w:themeColor="text1"/>
          <w:sz w:val="22"/>
          <w:szCs w:val="22"/>
        </w:rPr>
        <w:t xml:space="preserve"> and evaluation e.g. online learning, simulation, </w:t>
      </w:r>
    </w:p>
    <w:p w14:paraId="693B4AC2" w14:textId="0EE9101D" w:rsidR="009517DB" w:rsidRPr="006933C5" w:rsidRDefault="008062F2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asy</w:t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>nchronous etc</w: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52DAA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="009517DB" w:rsidRPr="00A31C34">
        <w:rPr>
          <w:rFonts w:ascii="Arial" w:hAnsi="Arial" w:cs="Arial"/>
          <w:bCs/>
          <w:color w:val="000000" w:themeColor="text1"/>
          <w:sz w:val="22"/>
          <w:szCs w:val="22"/>
        </w:rPr>
        <w:t xml:space="preserve">  </w:t>
      </w:r>
      <w:r w:rsidR="009517DB" w:rsidRPr="006933C5">
        <w:rPr>
          <w:rFonts w:ascii="Arial" w:hAnsi="Arial" w:cs="Arial"/>
          <w:bCs/>
          <w:color w:val="000000" w:themeColor="text1"/>
          <w:sz w:val="24"/>
          <w:szCs w:val="24"/>
        </w:rPr>
        <w:tab/>
      </w:r>
    </w:p>
    <w:p w14:paraId="22AFE1CD" w14:textId="77777777" w:rsidR="009517DB" w:rsidRDefault="009517DB" w:rsidP="009517DB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532E858C" w14:textId="79099DF9" w:rsidR="00D32528" w:rsidRPr="00A84DDA" w:rsidRDefault="00E52DAA" w:rsidP="00D32528">
      <w:pPr>
        <w:pStyle w:val="Title"/>
        <w:spacing w:before="700" w:after="500"/>
        <w:rPr>
          <w:rFonts w:ascii="Arial" w:hAnsi="Arial" w:cs="Arial"/>
          <w:b w:val="0"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Cs/>
          <w:color w:val="000000" w:themeColor="text1"/>
          <w:sz w:val="22"/>
          <w:szCs w:val="22"/>
        </w:rPr>
        <w:t xml:space="preserve">Your </w:t>
      </w:r>
      <w:r w:rsidR="00A84DDA" w:rsidRPr="00A84DDA">
        <w:rPr>
          <w:rFonts w:ascii="Arial" w:hAnsi="Arial" w:cs="Arial"/>
          <w:bCs/>
          <w:color w:val="000000" w:themeColor="text1"/>
          <w:sz w:val="22"/>
          <w:szCs w:val="22"/>
        </w:rPr>
        <w:t>d</w:t>
      </w:r>
      <w:r w:rsidR="00D32528" w:rsidRPr="00A84DDA">
        <w:rPr>
          <w:rFonts w:ascii="Arial" w:hAnsi="Arial" w:cs="Arial"/>
          <w:bCs/>
          <w:color w:val="000000" w:themeColor="text1"/>
          <w:sz w:val="22"/>
          <w:szCs w:val="22"/>
        </w:rPr>
        <w:t>etails:</w:t>
      </w:r>
      <w:r w:rsidR="00D32528" w:rsidRPr="00A84DDA">
        <w:rPr>
          <w:rFonts w:ascii="Arial" w:hAnsi="Arial" w:cs="Arial"/>
          <w:bCs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Name of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p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resenting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a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uthor: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 xml:space="preserve">Job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t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itle:   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 xml:space="preserve">NHS Board / Organisation: </w:t>
      </w:r>
    </w:p>
    <w:p w14:paraId="3AC61DFB" w14:textId="4010F80A" w:rsidR="00D32528" w:rsidRPr="00A84DDA" w:rsidRDefault="00A31C34" w:rsidP="00D32528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Professional group (e.g. Medical, NMAHP, Dental, Pharmacy, Social Care, Psychology):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 xml:space="preserve">Email </w:t>
      </w:r>
      <w:r w:rsidR="00A84DDA">
        <w:rPr>
          <w:rFonts w:ascii="Arial" w:hAnsi="Arial" w:cs="Arial"/>
          <w:b w:val="0"/>
          <w:color w:val="000000" w:themeColor="text1"/>
          <w:sz w:val="22"/>
          <w:szCs w:val="22"/>
        </w:rPr>
        <w:t>a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ddress: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>Tel</w:t>
      </w: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ephone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 </w:t>
      </w: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number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 xml:space="preserve">:  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>Name(s) of co-author(s):</w:t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</w:r>
      <w:r w:rsidR="00D32528" w:rsidRPr="00A84DDA">
        <w:rPr>
          <w:rFonts w:ascii="Arial" w:hAnsi="Arial" w:cs="Arial"/>
          <w:b w:val="0"/>
          <w:color w:val="000000" w:themeColor="text1"/>
          <w:sz w:val="22"/>
          <w:szCs w:val="22"/>
        </w:rPr>
        <w:br/>
        <w:t>Institution(s) where work was carried out:</w:t>
      </w:r>
    </w:p>
    <w:p w14:paraId="5D790305" w14:textId="77777777" w:rsidR="00D32528" w:rsidRPr="00A84DDA" w:rsidRDefault="00D32528" w:rsidP="00D32528">
      <w:pPr>
        <w:pStyle w:val="Title"/>
        <w:spacing w:before="700" w:after="50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5853AD3" w14:textId="289D2D12" w:rsidR="00D32528" w:rsidRPr="00A84DDA" w:rsidRDefault="00D32528" w:rsidP="00A84DDA">
      <w:pPr>
        <w:pStyle w:val="Title"/>
        <w:spacing w:before="700" w:after="500"/>
        <w:rPr>
          <w:sz w:val="22"/>
          <w:szCs w:val="22"/>
        </w:rPr>
      </w:pPr>
      <w:r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Do you work for Public Services Delivery Scotland</w:t>
      </w:r>
      <w:r w:rsidR="00454E32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>?</w:t>
      </w:r>
      <w:r w:rsidR="00454E32" w:rsidRPr="00A84DDA">
        <w:rPr>
          <w:rFonts w:ascii="Arial" w:hAnsi="Arial" w:cs="Arial"/>
          <w:b w:val="0"/>
          <w:color w:val="000000" w:themeColor="text1"/>
          <w:sz w:val="22"/>
          <w:szCs w:val="22"/>
        </w:rPr>
        <w:tab/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instrText xml:space="preserve"> FORMCHECKBOX </w:instrText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fldChar w:fldCharType="separate"/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fldChar w:fldCharType="end"/>
      </w:r>
      <w:r w:rsidRPr="00A84DDA">
        <w:rPr>
          <w:rFonts w:ascii="Arial" w:hAnsi="Arial" w:cs="Arial"/>
          <w:bCs/>
          <w:color w:val="000000" w:themeColor="text1"/>
          <w:sz w:val="22"/>
          <w:szCs w:val="22"/>
        </w:rPr>
        <w:t xml:space="preserve">     </w:t>
      </w:r>
    </w:p>
    <w:p w14:paraId="5DE6CC5F" w14:textId="77777777" w:rsidR="00A86F4B" w:rsidRPr="00A84DDA" w:rsidRDefault="00A86F4B" w:rsidP="00274A4A">
      <w:pPr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</w:pPr>
      <w:r w:rsidRPr="00A84DDA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Submission for consideration as:</w:t>
      </w:r>
    </w:p>
    <w:p w14:paraId="6A75E392" w14:textId="0963382F" w:rsidR="00274A4A" w:rsidRPr="00A84DDA" w:rsidRDefault="003B3A34" w:rsidP="00274A4A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Open </w:t>
      </w:r>
      <w:r w:rsidR="00454E32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p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aper </w:t>
      </w:r>
      <w:r w:rsidR="00454E32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p</w:t>
      </w:r>
      <w:r w:rsidR="00A533AA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resentation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: 12 min</w:t>
      </w:r>
      <w:r w:rsidR="00857682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ute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</w:t>
      </w:r>
      <w:r w:rsidR="00AF6550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oral p</w:t>
      </w: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resentation</w:t>
      </w:r>
      <w:r w:rsidR="00E52DA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</w:t>
      </w:r>
      <w:r w:rsidR="004F31D8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ab/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 w:val="32"/>
              <w:default w:val="0"/>
            </w:checkBox>
          </w:ffData>
        </w:fldChar>
      </w:r>
      <w:bookmarkStart w:id="0" w:name="Check1"/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instrText xml:space="preserve"> FORMCHECKBOX </w:instrText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fldChar w:fldCharType="separate"/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fldChar w:fldCharType="end"/>
      </w:r>
      <w:bookmarkEnd w:id="0"/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t xml:space="preserve">    </w:t>
      </w:r>
    </w:p>
    <w:p w14:paraId="7C33001F" w14:textId="37442B6B" w:rsidR="00274A4A" w:rsidRPr="00A84DDA" w:rsidRDefault="003B3A34" w:rsidP="00274A4A">
      <w:pPr>
        <w:rPr>
          <w:rFonts w:ascii="Arial" w:hAnsi="Arial" w:cs="Arial"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Poster</w:t>
      </w:r>
      <w:r w:rsidR="004F31D8" w:rsidRPr="00A84DDA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ab/>
      </w:r>
      <w:r w:rsidRPr="00A84DDA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32"/>
              <w:default w:val="0"/>
            </w:checkBox>
          </w:ffData>
        </w:fldChar>
      </w:r>
      <w:r w:rsidRPr="00A84DDA">
        <w:rPr>
          <w:rFonts w:ascii="Arial" w:hAnsi="Arial" w:cs="Arial"/>
          <w:color w:val="000000" w:themeColor="text1"/>
          <w:sz w:val="22"/>
          <w:szCs w:val="22"/>
        </w:rPr>
        <w:instrText xml:space="preserve"> FORMCHECKBOX </w:instrText>
      </w:r>
      <w:r w:rsidRPr="00A84DDA">
        <w:rPr>
          <w:rFonts w:ascii="Arial" w:hAnsi="Arial" w:cs="Arial"/>
          <w:color w:val="000000" w:themeColor="text1"/>
          <w:sz w:val="22"/>
          <w:szCs w:val="22"/>
        </w:rPr>
      </w:r>
      <w:r w:rsidRPr="00A84DDA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A84DDA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t xml:space="preserve">     Both</w:t>
      </w:r>
      <w:r w:rsidR="004F31D8" w:rsidRPr="00A84DDA">
        <w:rPr>
          <w:rFonts w:ascii="Arial" w:hAnsi="Arial" w:cs="Arial"/>
          <w:color w:val="000000" w:themeColor="text1"/>
          <w:sz w:val="22"/>
          <w:szCs w:val="22"/>
        </w:rPr>
        <w:tab/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 w:val="32"/>
              <w:default w:val="0"/>
            </w:checkBox>
          </w:ffData>
        </w:fldChar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instrText xml:space="preserve"> FORMCHECKBOX </w:instrText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="00274A4A" w:rsidRPr="00A84DDA">
        <w:rPr>
          <w:rFonts w:ascii="Arial" w:hAnsi="Arial" w:cs="Arial"/>
          <w:color w:val="000000" w:themeColor="text1"/>
          <w:sz w:val="22"/>
          <w:szCs w:val="22"/>
        </w:rPr>
        <w:fldChar w:fldCharType="end"/>
      </w:r>
    </w:p>
    <w:p w14:paraId="44C147EA" w14:textId="77777777" w:rsidR="00E52DAA" w:rsidRDefault="001E0501" w:rsidP="003B3A34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Title of submission:</w:t>
      </w: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br/>
      </w:r>
    </w:p>
    <w:p w14:paraId="35EE9DEF" w14:textId="3E6F0937" w:rsidR="003B3A34" w:rsidRPr="00A84DDA" w:rsidRDefault="001E0501" w:rsidP="003B3A34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A84DDA">
        <w:rPr>
          <w:rFonts w:ascii="Arial" w:hAnsi="Arial" w:cs="Arial"/>
          <w:b/>
          <w:color w:val="000000" w:themeColor="text1"/>
          <w:sz w:val="22"/>
          <w:szCs w:val="22"/>
        </w:rPr>
        <w:br/>
      </w:r>
    </w:p>
    <w:p w14:paraId="5869A86A" w14:textId="1038D88D" w:rsidR="003B3A34" w:rsidRPr="00A84DDA" w:rsidRDefault="003B3A34" w:rsidP="00274A4A">
      <w:pPr>
        <w:autoSpaceDE w:val="0"/>
        <w:autoSpaceDN w:val="0"/>
        <w:adjustRightInd w:val="0"/>
        <w:rPr>
          <w:rFonts w:ascii="Arial" w:hAnsi="Arial" w:cs="Arial"/>
          <w:b/>
          <w:bCs/>
          <w:color w:val="242424"/>
          <w:sz w:val="22"/>
          <w:szCs w:val="22"/>
          <w:shd w:val="clear" w:color="auto" w:fill="FFFFFF"/>
        </w:rPr>
      </w:pPr>
      <w:r w:rsidRPr="00A84DDA">
        <w:rPr>
          <w:rFonts w:ascii="Arial" w:hAnsi="Arial" w:cs="Arial"/>
          <w:b/>
          <w:bCs/>
          <w:sz w:val="22"/>
          <w:szCs w:val="22"/>
        </w:rPr>
        <w:t xml:space="preserve">Abstract text (300-word limit) please use the following structure: </w:t>
      </w:r>
      <w:r w:rsidR="00566E08">
        <w:rPr>
          <w:rFonts w:ascii="Arial" w:hAnsi="Arial" w:cs="Arial"/>
          <w:b/>
          <w:bCs/>
          <w:sz w:val="22"/>
          <w:szCs w:val="22"/>
        </w:rPr>
        <w:t>Background</w:t>
      </w:r>
      <w:r w:rsidR="004D1627">
        <w:rPr>
          <w:rFonts w:ascii="Arial" w:hAnsi="Arial" w:cs="Arial"/>
          <w:b/>
          <w:bCs/>
          <w:sz w:val="22"/>
          <w:szCs w:val="22"/>
        </w:rPr>
        <w:t xml:space="preserve"> / context</w:t>
      </w:r>
      <w:r w:rsidR="00632793">
        <w:rPr>
          <w:rFonts w:ascii="Arial" w:hAnsi="Arial" w:cs="Arial"/>
          <w:b/>
          <w:bCs/>
          <w:sz w:val="22"/>
          <w:szCs w:val="22"/>
        </w:rPr>
        <w:t xml:space="preserve"> / aims and objectives / methods / results / conclusion</w:t>
      </w:r>
      <w:r w:rsidRPr="00A84DDA">
        <w:rPr>
          <w:rFonts w:ascii="Arial" w:hAnsi="Arial" w:cs="Arial"/>
          <w:b/>
          <w:bCs/>
          <w:sz w:val="22"/>
          <w:szCs w:val="22"/>
        </w:rPr>
        <w:t xml:space="preserve">. </w:t>
      </w:r>
      <w:r w:rsidR="00274A4A" w:rsidRPr="00A84DDA">
        <w:rPr>
          <w:rFonts w:ascii="Arial" w:hAnsi="Arial" w:cs="Arial"/>
          <w:b/>
          <w:bCs/>
          <w:sz w:val="22"/>
          <w:szCs w:val="22"/>
        </w:rPr>
        <w:br/>
      </w:r>
      <w:r w:rsidR="00274A4A" w:rsidRPr="00A84DDA">
        <w:rPr>
          <w:rFonts w:ascii="Arial" w:hAnsi="Arial" w:cs="Arial"/>
          <w:b/>
          <w:bCs/>
          <w:sz w:val="22"/>
          <w:szCs w:val="22"/>
        </w:rPr>
        <w:br/>
      </w:r>
      <w:r w:rsidR="002C5A9D" w:rsidRPr="00A84DDA">
        <w:rPr>
          <w:rFonts w:ascii="Arial" w:hAnsi="Arial" w:cs="Arial"/>
          <w:sz w:val="22"/>
          <w:szCs w:val="22"/>
        </w:rPr>
        <w:br/>
      </w:r>
    </w:p>
    <w:p w14:paraId="686ECDEF" w14:textId="77777777" w:rsidR="003B3A34" w:rsidRPr="00A84DDA" w:rsidRDefault="003B3A34" w:rsidP="003B3A34">
      <w:pPr>
        <w:jc w:val="both"/>
        <w:rPr>
          <w:rFonts w:ascii="Arial" w:hAnsi="Arial" w:cs="Arial"/>
          <w:sz w:val="22"/>
          <w:szCs w:val="22"/>
        </w:rPr>
      </w:pPr>
    </w:p>
    <w:p w14:paraId="7DDF4B72" w14:textId="77777777" w:rsidR="003B3A34" w:rsidRPr="00A84DDA" w:rsidRDefault="003B3A34" w:rsidP="003B3A34">
      <w:pPr>
        <w:jc w:val="both"/>
        <w:rPr>
          <w:rFonts w:ascii="Arial" w:hAnsi="Arial" w:cs="Arial"/>
          <w:sz w:val="22"/>
          <w:szCs w:val="22"/>
        </w:rPr>
      </w:pPr>
      <w:r w:rsidRPr="00A84DDA">
        <w:rPr>
          <w:rFonts w:ascii="Arial" w:hAnsi="Arial" w:cs="Arial"/>
          <w:sz w:val="22"/>
          <w:szCs w:val="22"/>
        </w:rPr>
        <w:br/>
      </w:r>
    </w:p>
    <w:p w14:paraId="113FB35F" w14:textId="6D3DD19D" w:rsidR="003B3A34" w:rsidRPr="00A84DDA" w:rsidRDefault="003B3A34" w:rsidP="003B3A34">
      <w:pPr>
        <w:widowControl w:val="0"/>
        <w:autoSpaceDE w:val="0"/>
        <w:autoSpaceDN w:val="0"/>
        <w:adjustRightInd w:val="0"/>
        <w:spacing w:line="300" w:lineRule="exact"/>
        <w:ind w:right="48"/>
        <w:rPr>
          <w:rFonts w:ascii="Arial" w:hAnsi="Arial" w:cs="Arial"/>
          <w:sz w:val="22"/>
          <w:szCs w:val="22"/>
        </w:rPr>
      </w:pPr>
      <w:r w:rsidRPr="00A84DDA">
        <w:rPr>
          <w:rFonts w:ascii="Arial" w:hAnsi="Arial" w:cs="Arial"/>
          <w:bCs/>
          <w:sz w:val="22"/>
          <w:szCs w:val="22"/>
        </w:rPr>
        <w:t>Please email your</w:t>
      </w:r>
      <w:r w:rsidRPr="00A84DDA">
        <w:rPr>
          <w:rFonts w:ascii="Arial" w:hAnsi="Arial" w:cs="Arial"/>
          <w:bCs/>
          <w:spacing w:val="-6"/>
          <w:sz w:val="22"/>
          <w:szCs w:val="22"/>
        </w:rPr>
        <w:t xml:space="preserve"> </w:t>
      </w:r>
      <w:r w:rsidRPr="00A84DDA">
        <w:rPr>
          <w:rFonts w:ascii="Arial" w:hAnsi="Arial" w:cs="Arial"/>
          <w:bCs/>
          <w:sz w:val="22"/>
          <w:szCs w:val="22"/>
        </w:rPr>
        <w:t>completed</w:t>
      </w:r>
      <w:r w:rsidRPr="00A84DDA">
        <w:rPr>
          <w:rFonts w:ascii="Arial" w:hAnsi="Arial" w:cs="Arial"/>
          <w:bCs/>
          <w:spacing w:val="-15"/>
          <w:sz w:val="22"/>
          <w:szCs w:val="22"/>
        </w:rPr>
        <w:t xml:space="preserve"> </w:t>
      </w:r>
      <w:r w:rsidRPr="00A84DDA">
        <w:rPr>
          <w:rFonts w:ascii="Arial" w:hAnsi="Arial" w:cs="Arial"/>
          <w:bCs/>
          <w:sz w:val="22"/>
          <w:szCs w:val="22"/>
        </w:rPr>
        <w:t xml:space="preserve">form to: </w:t>
      </w:r>
      <w:hyperlink r:id="rId12" w:history="1">
        <w:r w:rsidR="00F24EA3" w:rsidRPr="0088191D">
          <w:rPr>
            <w:rStyle w:val="Hyperlink"/>
            <w:rFonts w:ascii="Arial" w:hAnsi="Arial" w:cs="Arial"/>
            <w:spacing w:val="-3"/>
            <w:sz w:val="22"/>
            <w:szCs w:val="22"/>
          </w:rPr>
          <w:t>psd.conference@nhs.scot</w:t>
        </w:r>
      </w:hyperlink>
      <w:r w:rsidRPr="00A84DDA">
        <w:rPr>
          <w:rFonts w:ascii="Arial" w:hAnsi="Arial" w:cs="Arial"/>
          <w:sz w:val="22"/>
          <w:szCs w:val="22"/>
        </w:rPr>
        <w:t xml:space="preserve"> </w:t>
      </w:r>
    </w:p>
    <w:p w14:paraId="53D0F989" w14:textId="05AB34B6" w:rsidR="003B3A34" w:rsidRPr="00A84DDA" w:rsidRDefault="003B3A34" w:rsidP="003B3A34">
      <w:pPr>
        <w:widowControl w:val="0"/>
        <w:autoSpaceDE w:val="0"/>
        <w:autoSpaceDN w:val="0"/>
        <w:adjustRightInd w:val="0"/>
        <w:spacing w:line="300" w:lineRule="exact"/>
        <w:ind w:right="48"/>
        <w:rPr>
          <w:rFonts w:ascii="Arial" w:hAnsi="Arial" w:cs="Arial"/>
          <w:noProof/>
          <w:sz w:val="22"/>
          <w:szCs w:val="22"/>
          <w:lang w:val="en-US"/>
        </w:rPr>
      </w:pPr>
      <w:r w:rsidRPr="00A84DDA">
        <w:rPr>
          <w:rFonts w:ascii="Arial" w:hAnsi="Arial" w:cs="Arial"/>
          <w:b/>
          <w:sz w:val="22"/>
          <w:szCs w:val="22"/>
        </w:rPr>
        <w:t>Deadline for submission:</w:t>
      </w:r>
      <w:r w:rsidRPr="00A84DDA">
        <w:rPr>
          <w:rFonts w:ascii="Arial" w:hAnsi="Arial" w:cs="Arial"/>
          <w:sz w:val="22"/>
          <w:szCs w:val="22"/>
        </w:rPr>
        <w:t xml:space="preserve"> </w:t>
      </w:r>
      <w:r w:rsidRPr="00A84DDA">
        <w:rPr>
          <w:rFonts w:ascii="Arial" w:hAnsi="Arial" w:cs="Arial"/>
          <w:b/>
          <w:bCs/>
          <w:sz w:val="22"/>
          <w:szCs w:val="22"/>
        </w:rPr>
        <w:t xml:space="preserve">23:59, </w:t>
      </w:r>
      <w:r w:rsidR="00F82862" w:rsidRPr="00A84DDA">
        <w:rPr>
          <w:rFonts w:ascii="Arial" w:hAnsi="Arial" w:cs="Arial"/>
          <w:b/>
          <w:bCs/>
          <w:sz w:val="22"/>
          <w:szCs w:val="22"/>
        </w:rPr>
        <w:t xml:space="preserve">24 January </w:t>
      </w:r>
      <w:r w:rsidRPr="00A84DDA">
        <w:rPr>
          <w:rFonts w:ascii="Arial" w:hAnsi="Arial" w:cs="Arial"/>
          <w:b/>
          <w:bCs/>
          <w:sz w:val="22"/>
          <w:szCs w:val="22"/>
        </w:rPr>
        <w:t>202</w:t>
      </w:r>
      <w:r w:rsidR="002B2CDB" w:rsidRPr="00A84DDA">
        <w:rPr>
          <w:rFonts w:ascii="Arial" w:hAnsi="Arial" w:cs="Arial"/>
          <w:b/>
          <w:bCs/>
          <w:sz w:val="22"/>
          <w:szCs w:val="22"/>
        </w:rPr>
        <w:t>7</w:t>
      </w:r>
    </w:p>
    <w:p w14:paraId="20CD9866" w14:textId="4750FBBC" w:rsidR="00965492" w:rsidRPr="00A84DDA" w:rsidRDefault="00965492" w:rsidP="009517DB">
      <w:pPr>
        <w:pStyle w:val="Title"/>
        <w:spacing w:before="700" w:after="500"/>
        <w:rPr>
          <w:rFonts w:ascii="Arial" w:hAnsi="Arial" w:cs="Arial"/>
          <w:b w:val="0"/>
          <w:color w:val="646B6B"/>
          <w:sz w:val="22"/>
          <w:szCs w:val="22"/>
          <w:shd w:val="clear" w:color="auto" w:fill="FFFFFF"/>
        </w:rPr>
      </w:pPr>
    </w:p>
    <w:p w14:paraId="7512B4B7" w14:textId="0A5C5654" w:rsidR="00ED05F4" w:rsidRPr="00A84DDA" w:rsidRDefault="00ED05F4" w:rsidP="00836AF9">
      <w:pPr>
        <w:pStyle w:val="Title"/>
        <w:spacing w:before="700" w:after="500"/>
        <w:rPr>
          <w:rFonts w:ascii="Arial" w:hAnsi="Arial" w:cs="Arial"/>
          <w:color w:val="646B6B"/>
          <w:sz w:val="22"/>
          <w:szCs w:val="22"/>
          <w:shd w:val="clear" w:color="auto" w:fill="FFFFFF"/>
        </w:rPr>
      </w:pPr>
    </w:p>
    <w:p w14:paraId="349D8115" w14:textId="135B155C" w:rsidR="00DD13EF" w:rsidRPr="00A84DDA" w:rsidRDefault="00DD13EF" w:rsidP="00ED05F4">
      <w:pPr>
        <w:spacing w:before="240" w:after="0"/>
        <w:rPr>
          <w:rFonts w:eastAsiaTheme="majorEastAsia" w:cstheme="majorBidi"/>
          <w:b/>
          <w:bCs/>
          <w:color w:val="003D6E"/>
          <w:sz w:val="22"/>
          <w:szCs w:val="22"/>
        </w:rPr>
      </w:pPr>
    </w:p>
    <w:sectPr w:rsidR="00DD13EF" w:rsidRPr="00A84DDA" w:rsidSect="00F246B3"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1134" w:bottom="1440" w:left="144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8D059" w14:textId="77777777" w:rsidR="00945BC8" w:rsidRDefault="00945BC8" w:rsidP="00E13B4E">
      <w:pPr>
        <w:spacing w:after="0"/>
      </w:pPr>
      <w:r>
        <w:separator/>
      </w:r>
    </w:p>
  </w:endnote>
  <w:endnote w:type="continuationSeparator" w:id="0">
    <w:p w14:paraId="7239CA5B" w14:textId="77777777" w:rsidR="00945BC8" w:rsidRDefault="00945BC8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DC91" w14:textId="77777777" w:rsidR="00C719BD" w:rsidRPr="004F2D26" w:rsidRDefault="004F2D26" w:rsidP="004F2D26">
    <w:pPr>
      <w:tabs>
        <w:tab w:val="center" w:pos="4680"/>
        <w:tab w:val="right" w:pos="9360"/>
      </w:tabs>
      <w:spacing w:after="0"/>
      <w:rPr>
        <w:rFonts w:eastAsia="Aptos" w:cs="Times New Roman"/>
        <w:color w:val="595959" w:themeColor="text1" w:themeTint="A6"/>
      </w:rPr>
    </w:pPr>
    <w:r w:rsidRPr="004F2D26">
      <w:rPr>
        <w:rFonts w:eastAsia="Aptos" w:cs="Times New Roman"/>
        <w:color w:val="595959" w:themeColor="text1" w:themeTint="A6"/>
      </w:rPr>
      <w:t>Public Services Delivery Scotland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0AC5" w14:textId="77777777" w:rsidR="00C719BD" w:rsidRPr="00A41A5B" w:rsidRDefault="00A41A5B" w:rsidP="00A41A5B">
    <w:pPr>
      <w:pStyle w:val="Subtitle"/>
      <w:spacing w:after="0"/>
      <w:rPr>
        <w:sz w:val="24"/>
        <w:szCs w:val="24"/>
      </w:rPr>
    </w:pPr>
    <w:r w:rsidRPr="00A41A5B">
      <w:rPr>
        <w:sz w:val="24"/>
        <w:szCs w:val="24"/>
      </w:rPr>
      <w:t>Public Services Delivery Scotland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9AFC" w14:textId="77777777" w:rsidR="00945BC8" w:rsidRDefault="00945BC8" w:rsidP="00E13B4E">
      <w:pPr>
        <w:spacing w:after="0"/>
      </w:pPr>
      <w:r>
        <w:separator/>
      </w:r>
    </w:p>
  </w:footnote>
  <w:footnote w:type="continuationSeparator" w:id="0">
    <w:p w14:paraId="1BE3D08D" w14:textId="77777777" w:rsidR="00945BC8" w:rsidRDefault="00945BC8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6765" w14:textId="77777777" w:rsidR="00C719BD" w:rsidRDefault="00233642">
    <w:pPr>
      <w:pStyle w:val="Header"/>
    </w:pPr>
    <w:r>
      <w:rPr>
        <w:noProof/>
      </w:rPr>
      <w:drawing>
        <wp:anchor distT="0" distB="0" distL="114300" distR="114300" simplePos="0" relativeHeight="251684864" behindDoc="1" locked="0" layoutInCell="1" allowOverlap="1" wp14:anchorId="06384B46" wp14:editId="0B2AC993">
          <wp:simplePos x="0" y="0"/>
          <wp:positionH relativeFrom="column">
            <wp:posOffset>740848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D6B45">
      <w:rPr>
        <w:noProof/>
      </w:rPr>
      <w:drawing>
        <wp:anchor distT="0" distB="0" distL="114300" distR="114300" simplePos="0" relativeHeight="251682816" behindDoc="1" locked="0" layoutInCell="1" allowOverlap="1" wp14:anchorId="4D0B1F95" wp14:editId="684E4DFF">
          <wp:simplePos x="0" y="0"/>
          <wp:positionH relativeFrom="page">
            <wp:align>center</wp:align>
          </wp:positionH>
          <wp:positionV relativeFrom="paragraph">
            <wp:posOffset>-591491</wp:posOffset>
          </wp:positionV>
          <wp:extent cx="7614745" cy="1240843"/>
          <wp:effectExtent l="0" t="0" r="5715" b="0"/>
          <wp:wrapNone/>
          <wp:docPr id="173802952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02952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36" t="349" r="336" b="88324"/>
                  <a:stretch>
                    <a:fillRect/>
                  </a:stretch>
                </pic:blipFill>
                <pic:spPr bwMode="auto">
                  <a:xfrm>
                    <a:off x="0" y="0"/>
                    <a:ext cx="7614745" cy="12408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7"/>
  </w:num>
  <w:num w:numId="2" w16cid:durableId="228157454">
    <w:abstractNumId w:val="8"/>
  </w:num>
  <w:num w:numId="3" w16cid:durableId="1824808539">
    <w:abstractNumId w:val="1"/>
  </w:num>
  <w:num w:numId="4" w16cid:durableId="1609701021">
    <w:abstractNumId w:val="13"/>
  </w:num>
  <w:num w:numId="5" w16cid:durableId="1894388046">
    <w:abstractNumId w:val="2"/>
  </w:num>
  <w:num w:numId="6" w16cid:durableId="105975408">
    <w:abstractNumId w:val="3"/>
  </w:num>
  <w:num w:numId="7" w16cid:durableId="679703987">
    <w:abstractNumId w:val="7"/>
  </w:num>
  <w:num w:numId="8" w16cid:durableId="2022734798">
    <w:abstractNumId w:val="5"/>
  </w:num>
  <w:num w:numId="9" w16cid:durableId="1624774875">
    <w:abstractNumId w:val="18"/>
  </w:num>
  <w:num w:numId="10" w16cid:durableId="840126106">
    <w:abstractNumId w:val="11"/>
  </w:num>
  <w:num w:numId="11" w16cid:durableId="170727541">
    <w:abstractNumId w:val="16"/>
  </w:num>
  <w:num w:numId="12" w16cid:durableId="1599217924">
    <w:abstractNumId w:val="23"/>
  </w:num>
  <w:num w:numId="13" w16cid:durableId="1204367180">
    <w:abstractNumId w:val="21"/>
  </w:num>
  <w:num w:numId="14" w16cid:durableId="1507404587">
    <w:abstractNumId w:val="9"/>
  </w:num>
  <w:num w:numId="15" w16cid:durableId="524828954">
    <w:abstractNumId w:val="4"/>
  </w:num>
  <w:num w:numId="16" w16cid:durableId="412629464">
    <w:abstractNumId w:val="12"/>
  </w:num>
  <w:num w:numId="17" w16cid:durableId="2013023498">
    <w:abstractNumId w:val="6"/>
  </w:num>
  <w:num w:numId="18" w16cid:durableId="1685669118">
    <w:abstractNumId w:val="14"/>
  </w:num>
  <w:num w:numId="19" w16cid:durableId="1581401167">
    <w:abstractNumId w:val="20"/>
  </w:num>
  <w:num w:numId="20" w16cid:durableId="221596471">
    <w:abstractNumId w:val="22"/>
  </w:num>
  <w:num w:numId="21" w16cid:durableId="1930119267">
    <w:abstractNumId w:val="15"/>
  </w:num>
  <w:num w:numId="22" w16cid:durableId="153255414">
    <w:abstractNumId w:val="10"/>
  </w:num>
  <w:num w:numId="23" w16cid:durableId="2046441355">
    <w:abstractNumId w:val="0"/>
  </w:num>
  <w:num w:numId="24" w16cid:durableId="14846624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28"/>
    <w:rsid w:val="0000280B"/>
    <w:rsid w:val="00005DC3"/>
    <w:rsid w:val="00014F1C"/>
    <w:rsid w:val="000168F9"/>
    <w:rsid w:val="0002042B"/>
    <w:rsid w:val="00023EAD"/>
    <w:rsid w:val="000255A3"/>
    <w:rsid w:val="00026413"/>
    <w:rsid w:val="00027339"/>
    <w:rsid w:val="00032078"/>
    <w:rsid w:val="00034A4B"/>
    <w:rsid w:val="00050CB0"/>
    <w:rsid w:val="00052CC4"/>
    <w:rsid w:val="0005462D"/>
    <w:rsid w:val="00063524"/>
    <w:rsid w:val="00071BF6"/>
    <w:rsid w:val="000824CC"/>
    <w:rsid w:val="00083B00"/>
    <w:rsid w:val="000904BE"/>
    <w:rsid w:val="000920D2"/>
    <w:rsid w:val="00096679"/>
    <w:rsid w:val="000B04B1"/>
    <w:rsid w:val="000B55A0"/>
    <w:rsid w:val="000C5EFF"/>
    <w:rsid w:val="000C67E4"/>
    <w:rsid w:val="000E71B7"/>
    <w:rsid w:val="001012E1"/>
    <w:rsid w:val="0010551F"/>
    <w:rsid w:val="00106B28"/>
    <w:rsid w:val="0011004B"/>
    <w:rsid w:val="00117DDB"/>
    <w:rsid w:val="00123D83"/>
    <w:rsid w:val="00130D77"/>
    <w:rsid w:val="00153D9A"/>
    <w:rsid w:val="00154844"/>
    <w:rsid w:val="00162084"/>
    <w:rsid w:val="001775FE"/>
    <w:rsid w:val="0019328D"/>
    <w:rsid w:val="00196448"/>
    <w:rsid w:val="001A141A"/>
    <w:rsid w:val="001A21C9"/>
    <w:rsid w:val="001A2423"/>
    <w:rsid w:val="001D6B45"/>
    <w:rsid w:val="001E0501"/>
    <w:rsid w:val="001E053C"/>
    <w:rsid w:val="001E1538"/>
    <w:rsid w:val="001F6344"/>
    <w:rsid w:val="001F79EB"/>
    <w:rsid w:val="00200810"/>
    <w:rsid w:val="00202E20"/>
    <w:rsid w:val="0020697F"/>
    <w:rsid w:val="0021739A"/>
    <w:rsid w:val="00225DFC"/>
    <w:rsid w:val="002277B6"/>
    <w:rsid w:val="00233642"/>
    <w:rsid w:val="00233E56"/>
    <w:rsid w:val="002409E7"/>
    <w:rsid w:val="00247841"/>
    <w:rsid w:val="002509D1"/>
    <w:rsid w:val="00261CC7"/>
    <w:rsid w:val="00263014"/>
    <w:rsid w:val="00263021"/>
    <w:rsid w:val="00274A4A"/>
    <w:rsid w:val="00280765"/>
    <w:rsid w:val="00282525"/>
    <w:rsid w:val="002A07ED"/>
    <w:rsid w:val="002A2C7B"/>
    <w:rsid w:val="002B2CDB"/>
    <w:rsid w:val="002B5142"/>
    <w:rsid w:val="002C5A9D"/>
    <w:rsid w:val="0031579E"/>
    <w:rsid w:val="003211CC"/>
    <w:rsid w:val="00323A62"/>
    <w:rsid w:val="003244E8"/>
    <w:rsid w:val="00356BAA"/>
    <w:rsid w:val="00367470"/>
    <w:rsid w:val="003776C0"/>
    <w:rsid w:val="00393283"/>
    <w:rsid w:val="00394298"/>
    <w:rsid w:val="003A4196"/>
    <w:rsid w:val="003A6E9F"/>
    <w:rsid w:val="003B3A34"/>
    <w:rsid w:val="003B7BA3"/>
    <w:rsid w:val="003C3538"/>
    <w:rsid w:val="003C7059"/>
    <w:rsid w:val="003D3AF8"/>
    <w:rsid w:val="003D4B9A"/>
    <w:rsid w:val="003D5267"/>
    <w:rsid w:val="003E53EA"/>
    <w:rsid w:val="003E5E3F"/>
    <w:rsid w:val="003F4C7C"/>
    <w:rsid w:val="003F649C"/>
    <w:rsid w:val="00413963"/>
    <w:rsid w:val="00417AF4"/>
    <w:rsid w:val="00441FF9"/>
    <w:rsid w:val="00446102"/>
    <w:rsid w:val="00447A20"/>
    <w:rsid w:val="004544FF"/>
    <w:rsid w:val="00454E32"/>
    <w:rsid w:val="00455544"/>
    <w:rsid w:val="00456975"/>
    <w:rsid w:val="00457FBC"/>
    <w:rsid w:val="0047036A"/>
    <w:rsid w:val="004712E8"/>
    <w:rsid w:val="00473C45"/>
    <w:rsid w:val="00484C6E"/>
    <w:rsid w:val="004958E8"/>
    <w:rsid w:val="004A38B6"/>
    <w:rsid w:val="004A7D6D"/>
    <w:rsid w:val="004B0D96"/>
    <w:rsid w:val="004D1627"/>
    <w:rsid w:val="004D1B17"/>
    <w:rsid w:val="004E2B91"/>
    <w:rsid w:val="004F2D26"/>
    <w:rsid w:val="004F31D8"/>
    <w:rsid w:val="00502F1F"/>
    <w:rsid w:val="00510F10"/>
    <w:rsid w:val="00510FEE"/>
    <w:rsid w:val="0051558B"/>
    <w:rsid w:val="00515A11"/>
    <w:rsid w:val="005175E0"/>
    <w:rsid w:val="005207DD"/>
    <w:rsid w:val="00523B03"/>
    <w:rsid w:val="005330F5"/>
    <w:rsid w:val="00543B09"/>
    <w:rsid w:val="005528D1"/>
    <w:rsid w:val="00566E08"/>
    <w:rsid w:val="00575E13"/>
    <w:rsid w:val="00580E23"/>
    <w:rsid w:val="005817BA"/>
    <w:rsid w:val="00585A32"/>
    <w:rsid w:val="005928FB"/>
    <w:rsid w:val="005934F6"/>
    <w:rsid w:val="00594A83"/>
    <w:rsid w:val="005A1EE8"/>
    <w:rsid w:val="005A58AF"/>
    <w:rsid w:val="005B4100"/>
    <w:rsid w:val="005D3241"/>
    <w:rsid w:val="005D464D"/>
    <w:rsid w:val="005D7F37"/>
    <w:rsid w:val="005E0BF3"/>
    <w:rsid w:val="005F1B58"/>
    <w:rsid w:val="006026BE"/>
    <w:rsid w:val="00622292"/>
    <w:rsid w:val="00623FE4"/>
    <w:rsid w:val="00632793"/>
    <w:rsid w:val="00644254"/>
    <w:rsid w:val="0065049A"/>
    <w:rsid w:val="006555BC"/>
    <w:rsid w:val="00657664"/>
    <w:rsid w:val="00663F6A"/>
    <w:rsid w:val="00677198"/>
    <w:rsid w:val="0068021F"/>
    <w:rsid w:val="00691E38"/>
    <w:rsid w:val="006933C5"/>
    <w:rsid w:val="006944F7"/>
    <w:rsid w:val="006A6A52"/>
    <w:rsid w:val="006A7BF8"/>
    <w:rsid w:val="006C10CF"/>
    <w:rsid w:val="006C1F9C"/>
    <w:rsid w:val="006C4BE4"/>
    <w:rsid w:val="006C6366"/>
    <w:rsid w:val="006C7A05"/>
    <w:rsid w:val="006D0DBC"/>
    <w:rsid w:val="00704056"/>
    <w:rsid w:val="00705F1A"/>
    <w:rsid w:val="00707B16"/>
    <w:rsid w:val="00713B2F"/>
    <w:rsid w:val="007149AA"/>
    <w:rsid w:val="007254FC"/>
    <w:rsid w:val="00734EF4"/>
    <w:rsid w:val="00734F97"/>
    <w:rsid w:val="007355D9"/>
    <w:rsid w:val="007511CC"/>
    <w:rsid w:val="00756391"/>
    <w:rsid w:val="0077032E"/>
    <w:rsid w:val="007724D0"/>
    <w:rsid w:val="00775CDB"/>
    <w:rsid w:val="00786BA4"/>
    <w:rsid w:val="00793023"/>
    <w:rsid w:val="00793AC0"/>
    <w:rsid w:val="007A387A"/>
    <w:rsid w:val="007B2A4C"/>
    <w:rsid w:val="007D4341"/>
    <w:rsid w:val="007E6252"/>
    <w:rsid w:val="007F72F8"/>
    <w:rsid w:val="007F738D"/>
    <w:rsid w:val="00800528"/>
    <w:rsid w:val="008062F2"/>
    <w:rsid w:val="00806EAF"/>
    <w:rsid w:val="00822B37"/>
    <w:rsid w:val="0082339D"/>
    <w:rsid w:val="008234D5"/>
    <w:rsid w:val="00836AF9"/>
    <w:rsid w:val="0083739C"/>
    <w:rsid w:val="008418BA"/>
    <w:rsid w:val="00842DA4"/>
    <w:rsid w:val="00844191"/>
    <w:rsid w:val="00857682"/>
    <w:rsid w:val="00872181"/>
    <w:rsid w:val="00886BC2"/>
    <w:rsid w:val="0089711F"/>
    <w:rsid w:val="008B0F97"/>
    <w:rsid w:val="008B3D58"/>
    <w:rsid w:val="008B597B"/>
    <w:rsid w:val="008D4F6C"/>
    <w:rsid w:val="008D70A1"/>
    <w:rsid w:val="008D70C4"/>
    <w:rsid w:val="008F3E40"/>
    <w:rsid w:val="0090517A"/>
    <w:rsid w:val="00910545"/>
    <w:rsid w:val="0091648E"/>
    <w:rsid w:val="009175BD"/>
    <w:rsid w:val="00921C30"/>
    <w:rsid w:val="00927CBC"/>
    <w:rsid w:val="00934332"/>
    <w:rsid w:val="00945BC8"/>
    <w:rsid w:val="00946AEB"/>
    <w:rsid w:val="009517DB"/>
    <w:rsid w:val="00954251"/>
    <w:rsid w:val="00954633"/>
    <w:rsid w:val="009547F7"/>
    <w:rsid w:val="00962E6A"/>
    <w:rsid w:val="00965492"/>
    <w:rsid w:val="00976E70"/>
    <w:rsid w:val="00986B37"/>
    <w:rsid w:val="00996D33"/>
    <w:rsid w:val="009A0B4D"/>
    <w:rsid w:val="009A16FE"/>
    <w:rsid w:val="009A30FC"/>
    <w:rsid w:val="009B36CD"/>
    <w:rsid w:val="009C25FD"/>
    <w:rsid w:val="009D0133"/>
    <w:rsid w:val="009D422E"/>
    <w:rsid w:val="009E2404"/>
    <w:rsid w:val="009E2655"/>
    <w:rsid w:val="009F650B"/>
    <w:rsid w:val="00A31C34"/>
    <w:rsid w:val="00A32A11"/>
    <w:rsid w:val="00A41A5B"/>
    <w:rsid w:val="00A533AA"/>
    <w:rsid w:val="00A80D3D"/>
    <w:rsid w:val="00A84DDA"/>
    <w:rsid w:val="00A857C4"/>
    <w:rsid w:val="00A86F4B"/>
    <w:rsid w:val="00A95990"/>
    <w:rsid w:val="00A972BF"/>
    <w:rsid w:val="00AA05BB"/>
    <w:rsid w:val="00AB152A"/>
    <w:rsid w:val="00AC212B"/>
    <w:rsid w:val="00AC3C41"/>
    <w:rsid w:val="00AF2A4A"/>
    <w:rsid w:val="00AF4A62"/>
    <w:rsid w:val="00AF6550"/>
    <w:rsid w:val="00B02E03"/>
    <w:rsid w:val="00B1144E"/>
    <w:rsid w:val="00B20B8E"/>
    <w:rsid w:val="00B22C4C"/>
    <w:rsid w:val="00B4058C"/>
    <w:rsid w:val="00B44DE3"/>
    <w:rsid w:val="00B64F3D"/>
    <w:rsid w:val="00B730E9"/>
    <w:rsid w:val="00B80155"/>
    <w:rsid w:val="00B86397"/>
    <w:rsid w:val="00B86732"/>
    <w:rsid w:val="00B9082C"/>
    <w:rsid w:val="00B96012"/>
    <w:rsid w:val="00B96AE9"/>
    <w:rsid w:val="00BA5E0B"/>
    <w:rsid w:val="00BC29AD"/>
    <w:rsid w:val="00BD560F"/>
    <w:rsid w:val="00BD5B33"/>
    <w:rsid w:val="00BD5F45"/>
    <w:rsid w:val="00C0184B"/>
    <w:rsid w:val="00C07F90"/>
    <w:rsid w:val="00C2133C"/>
    <w:rsid w:val="00C23049"/>
    <w:rsid w:val="00C4168F"/>
    <w:rsid w:val="00C41A9D"/>
    <w:rsid w:val="00C43897"/>
    <w:rsid w:val="00C51151"/>
    <w:rsid w:val="00C54680"/>
    <w:rsid w:val="00C64FDA"/>
    <w:rsid w:val="00C719BD"/>
    <w:rsid w:val="00C7576C"/>
    <w:rsid w:val="00C83808"/>
    <w:rsid w:val="00C90582"/>
    <w:rsid w:val="00C97FC1"/>
    <w:rsid w:val="00CB33BE"/>
    <w:rsid w:val="00CB5A4F"/>
    <w:rsid w:val="00CC1955"/>
    <w:rsid w:val="00CD7583"/>
    <w:rsid w:val="00CE1B8A"/>
    <w:rsid w:val="00CE381B"/>
    <w:rsid w:val="00CE7F32"/>
    <w:rsid w:val="00CF6AE4"/>
    <w:rsid w:val="00D1635C"/>
    <w:rsid w:val="00D237F4"/>
    <w:rsid w:val="00D253EF"/>
    <w:rsid w:val="00D32528"/>
    <w:rsid w:val="00D53B4B"/>
    <w:rsid w:val="00D54FD6"/>
    <w:rsid w:val="00D578B4"/>
    <w:rsid w:val="00D61ABF"/>
    <w:rsid w:val="00D655C7"/>
    <w:rsid w:val="00D67D20"/>
    <w:rsid w:val="00D7006D"/>
    <w:rsid w:val="00D7185C"/>
    <w:rsid w:val="00D76296"/>
    <w:rsid w:val="00D82299"/>
    <w:rsid w:val="00D94283"/>
    <w:rsid w:val="00DA2708"/>
    <w:rsid w:val="00DB1911"/>
    <w:rsid w:val="00DB5690"/>
    <w:rsid w:val="00DC5638"/>
    <w:rsid w:val="00DC67A5"/>
    <w:rsid w:val="00DD13EF"/>
    <w:rsid w:val="00DD3F84"/>
    <w:rsid w:val="00E10C61"/>
    <w:rsid w:val="00E13B4E"/>
    <w:rsid w:val="00E22BAA"/>
    <w:rsid w:val="00E2379A"/>
    <w:rsid w:val="00E3290F"/>
    <w:rsid w:val="00E43E31"/>
    <w:rsid w:val="00E52DAA"/>
    <w:rsid w:val="00E55FF2"/>
    <w:rsid w:val="00E66278"/>
    <w:rsid w:val="00E76889"/>
    <w:rsid w:val="00E84D0B"/>
    <w:rsid w:val="00E87BCA"/>
    <w:rsid w:val="00E90FFB"/>
    <w:rsid w:val="00EB5611"/>
    <w:rsid w:val="00EC7537"/>
    <w:rsid w:val="00ED05F4"/>
    <w:rsid w:val="00ED12AC"/>
    <w:rsid w:val="00ED3E72"/>
    <w:rsid w:val="00ED5FF7"/>
    <w:rsid w:val="00EE032E"/>
    <w:rsid w:val="00EE6DB3"/>
    <w:rsid w:val="00EE7E62"/>
    <w:rsid w:val="00EF4541"/>
    <w:rsid w:val="00EF572C"/>
    <w:rsid w:val="00F02AA3"/>
    <w:rsid w:val="00F121FE"/>
    <w:rsid w:val="00F246B3"/>
    <w:rsid w:val="00F24EA3"/>
    <w:rsid w:val="00F31F0A"/>
    <w:rsid w:val="00F32ACF"/>
    <w:rsid w:val="00F33CA2"/>
    <w:rsid w:val="00F45B9F"/>
    <w:rsid w:val="00F55635"/>
    <w:rsid w:val="00F65291"/>
    <w:rsid w:val="00F703F4"/>
    <w:rsid w:val="00F80F30"/>
    <w:rsid w:val="00F82862"/>
    <w:rsid w:val="00F901DB"/>
    <w:rsid w:val="00F94495"/>
    <w:rsid w:val="00F94972"/>
    <w:rsid w:val="00FA0272"/>
    <w:rsid w:val="00FB5C6F"/>
    <w:rsid w:val="00FB7339"/>
    <w:rsid w:val="00FD0F8B"/>
    <w:rsid w:val="00FD2AA5"/>
    <w:rsid w:val="00FE5B7C"/>
    <w:rsid w:val="00FE6028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F86B5"/>
  <w15:chartTrackingRefBased/>
  <w15:docId w15:val="{1BC35629-B549-4DEF-AC23-601EAFA1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0D2"/>
    <w:pPr>
      <w:spacing w:after="240"/>
    </w:pPr>
    <w:rPr>
      <w:rFonts w:ascii="Source Sans Pro" w:hAnsi="Source Sans Pro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F90"/>
    <w:pPr>
      <w:keepNext/>
      <w:keepLines/>
      <w:spacing w:before="480" w:after="200"/>
      <w:outlineLvl w:val="0"/>
    </w:pPr>
    <w:rPr>
      <w:rFonts w:ascii="Source Sans Pro Semibold" w:eastAsiaTheme="majorEastAsia" w:hAnsi="Source Sans Pro Semibold" w:cstheme="majorBidi"/>
      <w:b/>
      <w:bCs/>
      <w:color w:val="002D72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55D9"/>
    <w:pPr>
      <w:keepNext/>
      <w:keepLines/>
      <w:spacing w:before="280" w:after="200"/>
      <w:outlineLvl w:val="1"/>
    </w:pPr>
    <w:rPr>
      <w:rFonts w:ascii="Source Sans Pro Semibold" w:eastAsiaTheme="majorEastAsia" w:hAnsi="Source Sans Pro Semibold" w:cstheme="majorBidi"/>
      <w:b/>
      <w:bCs/>
      <w:color w:val="002D72"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 w:after="12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 w:after="12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F90"/>
    <w:rPr>
      <w:rFonts w:ascii="Source Sans Pro Semibold" w:eastAsiaTheme="majorEastAsia" w:hAnsi="Source Sans Pro Semibold" w:cstheme="majorBidi"/>
      <w:b/>
      <w:bCs/>
      <w:color w:val="002D72"/>
      <w:sz w:val="5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355D9"/>
    <w:rPr>
      <w:rFonts w:ascii="Source Sans Pro Semibold" w:eastAsiaTheme="majorEastAsia" w:hAnsi="Source Sans Pro Semibold" w:cstheme="majorBidi"/>
      <w:b/>
      <w:bCs/>
      <w:color w:val="002D72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13B4E"/>
    <w:pPr>
      <w:tabs>
        <w:tab w:val="center" w:pos="4680"/>
        <w:tab w:val="right" w:pos="9360"/>
      </w:tabs>
      <w:spacing w:after="0"/>
    </w:pPr>
    <w:rPr>
      <w:color w:val="595959" w:themeColor="text1" w:themeTint="A6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13B4E"/>
    <w:rPr>
      <w:rFonts w:ascii="Source Sans Pro" w:hAnsi="Source Sans Pro"/>
      <w:color w:val="595959" w:themeColor="text1" w:themeTint="A6"/>
      <w:sz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sd.conference@nhs.sco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K\AppData\Local\Temp\MicrosoftEdgeDownloads\ec4e6580-67d9-4b28-990c-54373b08ecfc\PSD%20Scotland%20Word%20Template_One%20Pag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16ac32b6-d060-42fb-93c0-6c46742e1aee" ContentTypeId="0x010100540009AA9B7AD14AB7CB3A6FC98C51F8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NES Document" ma:contentTypeID="0x010100540009AA9B7AD14AB7CB3A6FC98C51F8005BF33CD440DEE845A50197163C19A747" ma:contentTypeVersion="12" ma:contentTypeDescription="AI created content type for migration of content from Fresco to SP" ma:contentTypeScope="" ma:versionID="f5b6a37535b6dee670628fa42a543ae0">
  <xsd:schema xmlns:xsd="http://www.w3.org/2001/XMLSchema" xmlns:xs="http://www.w3.org/2001/XMLSchema" xmlns:p="http://schemas.microsoft.com/office/2006/metadata/properties" xmlns:ns1="http://schemas.microsoft.com/sharepoint/v3" xmlns:ns2="9369f9cd-7934-46f9-83f8-0ab2aa6125c5" targetNamespace="http://schemas.microsoft.com/office/2006/metadata/properties" ma:root="true" ma:fieldsID="fc9b7acc50813d19ccbfc18933d58fc6" ns1:_="" ns2:_="">
    <xsd:import namespace="http://schemas.microsoft.com/sharepoint/v3"/>
    <xsd:import namespace="9369f9cd-7934-46f9-83f8-0ab2aa6125c5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2:MimeType" minOccurs="0"/>
                <xsd:element ref="ns2:Tags" minOccurs="0"/>
                <xsd:element ref="ns2:Legacy_x0020_ID" minOccurs="0"/>
                <xsd:element ref="ns2:Crea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9f9cd-7934-46f9-83f8-0ab2aa6125c5" elementFormDefault="qualified">
    <xsd:import namespace="http://schemas.microsoft.com/office/2006/documentManagement/types"/>
    <xsd:import namespace="http://schemas.microsoft.com/office/infopath/2007/PartnerControls"/>
    <xsd:element name="MimeType" ma:index="3" nillable="true" ma:displayName="Mime Type" ma:internalName="MimeType">
      <xsd:simpleType>
        <xsd:restriction base="dms:Text">
          <xsd:maxLength value="255"/>
        </xsd:restriction>
      </xsd:simpleType>
    </xsd:element>
    <xsd:element name="Tags" ma:index="5" nillable="true" ma:displayName="Tags" ma:internalName="Tags">
      <xsd:simpleType>
        <xsd:restriction base="dms:Note">
          <xsd:maxLength value="255"/>
        </xsd:restriction>
      </xsd:simpleType>
    </xsd:element>
    <xsd:element name="Legacy_x0020_ID" ma:index="6" nillable="true" ma:displayName="Legacy ID" ma:internalName="Legacy_x0020_ID">
      <xsd:simpleType>
        <xsd:restriction base="dms:Text">
          <xsd:maxLength value="255"/>
        </xsd:restriction>
      </xsd:simpleType>
    </xsd:element>
    <xsd:element name="Creator" ma:index="13" nillable="true" ma:displayName="Creator" ma:internalName="Creat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Creator xmlns="9369f9cd-7934-46f9-83f8-0ab2aa6125c5" xsi:nil="true"/>
    <Tags xmlns="9369f9cd-7934-46f9-83f8-0ab2aa6125c5" xsi:nil="true"/>
    <MimeType xmlns="9369f9cd-7934-46f9-83f8-0ab2aa6125c5" xsi:nil="true"/>
    <Legacy_x0020_ID xmlns="9369f9cd-7934-46f9-83f8-0ab2aa6125c5" xsi:nil="true"/>
  </documentManagement>
</p:properties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F5ADF9-A4D8-48A5-9070-931FC03381C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D84E128-797C-40BA-994B-3A82E572D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69f9cd-7934-46f9-83f8-0ab2aa612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69f9cd-7934-46f9-83f8-0ab2aa6125c5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 Scotland Word Template_One Pager.dotx</Template>
  <TotalTime>42</TotalTime>
  <Pages>2</Pages>
  <Words>324</Words>
  <Characters>1932</Characters>
  <Application>Microsoft Office Word</Application>
  <DocSecurity>0</DocSecurity>
  <Lines>80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NESD2102 Workforce Data and Planning Template</vt:lpstr>
    </vt:vector>
  </TitlesOfParts>
  <Manager/>
  <Company/>
  <LinksUpToDate>false</LinksUpToDate>
  <CharactersWithSpaces>2226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NESD2102 Workforce Data and Planning Template</dc:title>
  <dc:subject/>
  <dc:creator>Sandra Kerr</dc:creator>
  <cp:keywords/>
  <dc:description/>
  <cp:lastModifiedBy>Norman McLeod</cp:lastModifiedBy>
  <cp:revision>8</cp:revision>
  <dcterms:created xsi:type="dcterms:W3CDTF">2026-09-23T13:17:00Z</dcterms:created>
  <dcterms:modified xsi:type="dcterms:W3CDTF">2026-09-24T12:51:00Z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0x010100540009AA9B7AD14AB7CB3A6FC98C51F8005BF33CD440DEE845A50197163C19A747</vt:lpwstr>
  </property>
</Properties>
</file>